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00F3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hAnsi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34AA8E2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智能万象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山东省人工智能典型应用案例汇总推荐表</w:t>
      </w:r>
    </w:p>
    <w:p w14:paraId="5284DEE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03030A8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hAnsi="仿宋_GB2312" w:cs="仿宋_GB2312"/>
          <w:szCs w:val="32"/>
          <w:lang w:val="en-US" w:eastAsia="zh-CN"/>
        </w:rPr>
      </w:pPr>
    </w:p>
    <w:p w14:paraId="181C15A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hAnsi="仿宋_GB2312" w:cs="仿宋_GB2312"/>
          <w:szCs w:val="32"/>
          <w:lang w:val="en-US" w:eastAsia="zh-CN"/>
        </w:rPr>
        <w:t>推荐单位（盖章）</w:t>
      </w:r>
      <w:r>
        <w:rPr>
          <w:rFonts w:hint="eastAsia" w:hAnsi="仿宋_GB2312" w:cs="仿宋_GB2312"/>
          <w:sz w:val="32"/>
          <w:szCs w:val="32"/>
          <w:lang w:val="en-US" w:eastAsia="zh-CN"/>
        </w:rPr>
        <w:t>：                             时间：      年    月    日</w:t>
      </w:r>
    </w:p>
    <w:tbl>
      <w:tblPr>
        <w:tblStyle w:val="11"/>
        <w:tblpPr w:leftFromText="180" w:rightFromText="180" w:vertAnchor="text" w:horzAnchor="page" w:tblpX="889" w:tblpY="662"/>
        <w:tblOverlap w:val="never"/>
        <w:tblW w:w="158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953"/>
        <w:gridCol w:w="1972"/>
        <w:gridCol w:w="2475"/>
        <w:gridCol w:w="2683"/>
        <w:gridCol w:w="1787"/>
        <w:gridCol w:w="1833"/>
        <w:gridCol w:w="1602"/>
        <w:gridCol w:w="1602"/>
      </w:tblGrid>
      <w:tr w14:paraId="6738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904" w:type="dxa"/>
            <w:vAlign w:val="center"/>
          </w:tcPr>
          <w:p w14:paraId="320D48C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953" w:type="dxa"/>
            <w:shd w:val="clear"/>
            <w:vAlign w:val="center"/>
          </w:tcPr>
          <w:p w14:paraId="1E70068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市</w:t>
            </w:r>
          </w:p>
        </w:tc>
        <w:tc>
          <w:tcPr>
            <w:tcW w:w="1972" w:type="dxa"/>
            <w:shd w:val="clear"/>
            <w:vAlign w:val="center"/>
          </w:tcPr>
          <w:p w14:paraId="3A54B83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申报单位</w:t>
            </w:r>
          </w:p>
        </w:tc>
        <w:tc>
          <w:tcPr>
            <w:tcW w:w="2475" w:type="dxa"/>
            <w:shd w:val="clear"/>
            <w:vAlign w:val="center"/>
          </w:tcPr>
          <w:p w14:paraId="6E10BE8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联合申报单位</w:t>
            </w:r>
          </w:p>
        </w:tc>
        <w:tc>
          <w:tcPr>
            <w:tcW w:w="2683" w:type="dxa"/>
            <w:shd w:val="clear"/>
            <w:vAlign w:val="center"/>
          </w:tcPr>
          <w:p w14:paraId="274C2A0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应用案例名称</w:t>
            </w:r>
          </w:p>
        </w:tc>
        <w:tc>
          <w:tcPr>
            <w:tcW w:w="1787" w:type="dxa"/>
            <w:shd w:val="clear"/>
            <w:vAlign w:val="center"/>
          </w:tcPr>
          <w:p w14:paraId="489919F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案例分类</w:t>
            </w:r>
          </w:p>
        </w:tc>
        <w:tc>
          <w:tcPr>
            <w:tcW w:w="1833" w:type="dxa"/>
            <w:shd w:val="clear"/>
            <w:vAlign w:val="center"/>
          </w:tcPr>
          <w:p w14:paraId="13CA70A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所属领域</w:t>
            </w:r>
          </w:p>
        </w:tc>
        <w:tc>
          <w:tcPr>
            <w:tcW w:w="1602" w:type="dxa"/>
            <w:shd w:val="clear"/>
            <w:vAlign w:val="center"/>
          </w:tcPr>
          <w:p w14:paraId="65398FE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联系人</w:t>
            </w:r>
          </w:p>
        </w:tc>
        <w:tc>
          <w:tcPr>
            <w:tcW w:w="1602" w:type="dxa"/>
            <w:shd w:val="clear"/>
            <w:vAlign w:val="center"/>
          </w:tcPr>
          <w:p w14:paraId="6F19D57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vertAlign w:val="baseline"/>
                <w:lang w:val="en-US" w:eastAsia="zh-CN" w:bidi="ar-SA"/>
              </w:rPr>
              <w:t>电话</w:t>
            </w:r>
          </w:p>
        </w:tc>
      </w:tr>
      <w:tr w14:paraId="6570D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04" w:type="dxa"/>
            <w:vAlign w:val="center"/>
          </w:tcPr>
          <w:p w14:paraId="6E6CAE9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vAlign w:val="center"/>
          </w:tcPr>
          <w:p w14:paraId="33D62FF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72" w:type="dxa"/>
            <w:vAlign w:val="center"/>
          </w:tcPr>
          <w:p w14:paraId="31FABD5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475" w:type="dxa"/>
            <w:vAlign w:val="center"/>
          </w:tcPr>
          <w:p w14:paraId="245108B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683" w:type="dxa"/>
            <w:vAlign w:val="center"/>
          </w:tcPr>
          <w:p w14:paraId="684AB56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87" w:type="dxa"/>
            <w:vAlign w:val="center"/>
          </w:tcPr>
          <w:p w14:paraId="3BE74B3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06849E8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65296B1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5D0668D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60E4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04" w:type="dxa"/>
            <w:vAlign w:val="center"/>
          </w:tcPr>
          <w:p w14:paraId="4005CA7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vAlign w:val="center"/>
          </w:tcPr>
          <w:p w14:paraId="037A368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72" w:type="dxa"/>
            <w:vAlign w:val="center"/>
          </w:tcPr>
          <w:p w14:paraId="4942DF7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475" w:type="dxa"/>
            <w:vAlign w:val="center"/>
          </w:tcPr>
          <w:p w14:paraId="0CC2ADB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683" w:type="dxa"/>
            <w:vAlign w:val="center"/>
          </w:tcPr>
          <w:p w14:paraId="31CB16D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87" w:type="dxa"/>
            <w:vAlign w:val="center"/>
          </w:tcPr>
          <w:p w14:paraId="2987E2C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1910168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376CCE9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4E0CE56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4848A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04" w:type="dxa"/>
            <w:vAlign w:val="center"/>
          </w:tcPr>
          <w:p w14:paraId="1BEA45F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vAlign w:val="center"/>
          </w:tcPr>
          <w:p w14:paraId="2599815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5358C3E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</w:p>
        </w:tc>
        <w:tc>
          <w:tcPr>
            <w:tcW w:w="2475" w:type="dxa"/>
            <w:vAlign w:val="center"/>
          </w:tcPr>
          <w:p w14:paraId="1637666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683" w:type="dxa"/>
            <w:vAlign w:val="center"/>
          </w:tcPr>
          <w:p w14:paraId="2D7D326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87" w:type="dxa"/>
            <w:vAlign w:val="center"/>
          </w:tcPr>
          <w:p w14:paraId="2F3693A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5941E7D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0B48B6A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 w14:paraId="531AE91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4D2D273A">
      <w:pPr>
        <w:spacing w:before="197" w:line="221" w:lineRule="auto"/>
        <w:rPr>
          <w:rFonts w:hint="eastAsia" w:ascii="仿宋_GB2312" w:hAnsi="仿宋_GB2312" w:eastAsia="仿宋_GB2312" w:cs="仿宋_GB2312"/>
          <w:b/>
          <w:bCs/>
          <w:spacing w:val="6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6"/>
          <w:sz w:val="32"/>
          <w:szCs w:val="32"/>
        </w:rPr>
        <w:t>注：各市按照推荐优先级进行排序。</w:t>
      </w:r>
    </w:p>
    <w:p w14:paraId="6C7614EF">
      <w:pPr>
        <w:spacing w:before="197" w:line="221" w:lineRule="auto"/>
        <w:rPr>
          <w:rFonts w:hint="eastAsia" w:ascii="仿宋_GB2312" w:hAnsi="仿宋_GB2312" w:eastAsia="仿宋_GB2312" w:cs="仿宋_GB2312"/>
          <w:b/>
          <w:bCs/>
          <w:spacing w:val="6"/>
          <w:sz w:val="32"/>
          <w:szCs w:val="32"/>
        </w:rPr>
      </w:pPr>
    </w:p>
    <w:p w14:paraId="44E5B504">
      <w:pPr>
        <w:spacing w:before="197" w:line="221" w:lineRule="auto"/>
      </w:pPr>
      <w:r>
        <w:rPr>
          <w:rFonts w:hint="eastAsia" w:ascii="仿宋_GB2312" w:hAnsi="仿宋_GB2312" w:cs="仿宋_GB2312"/>
          <w:b w:val="0"/>
          <w:bCs w:val="0"/>
          <w:spacing w:val="6"/>
          <w:sz w:val="32"/>
          <w:szCs w:val="32"/>
          <w:lang w:val="en-US" w:eastAsia="zh-CN"/>
        </w:rPr>
        <w:t>填表人：                    联系电话：</w:t>
      </w:r>
      <w:bookmarkStart w:id="0" w:name="_GoBack"/>
      <w:bookmarkEnd w:id="0"/>
    </w:p>
    <w:sectPr>
      <w:footerReference r:id="rId3" w:type="default"/>
      <w:pgSz w:w="16838" w:h="11906" w:orient="landscape"/>
      <w:pgMar w:top="1588" w:right="2098" w:bottom="1474" w:left="1985" w:header="992" w:footer="1588" w:gutter="0"/>
      <w:pgNumType w:fmt="decimal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C958CD5-99E6-4018-85CA-1239C55B1C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F697F4E-D2E8-4DEA-A2F1-FD9C4F9D60D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创艺简标宋">
    <w:altName w:val="微软雅黑"/>
    <w:panose1 w:val="00000000000000000000"/>
    <w:charset w:val="86"/>
    <w:family w:val="auto"/>
    <w:pitch w:val="default"/>
    <w:sig w:usb0="00000000" w:usb1="00000000" w:usb2="00000010" w:usb3="00000000" w:csb0="0004000A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B34F0A"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80D30A">
                          <w:pPr>
                            <w:pStyle w:val="8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80D30A">
                    <w:pPr>
                      <w:pStyle w:val="8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315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hM2ZlNWRhN2JkZDFjYTg3NDAxY2IzNGFkYWE4ZjkifQ=="/>
  </w:docVars>
  <w:rsids>
    <w:rsidRoot w:val="00172A27"/>
    <w:rsid w:val="00004377"/>
    <w:rsid w:val="000E76F5"/>
    <w:rsid w:val="00127577"/>
    <w:rsid w:val="00210E80"/>
    <w:rsid w:val="002A27C4"/>
    <w:rsid w:val="002E01C1"/>
    <w:rsid w:val="00353163"/>
    <w:rsid w:val="003E1CB5"/>
    <w:rsid w:val="00403232"/>
    <w:rsid w:val="004E299C"/>
    <w:rsid w:val="005B33D2"/>
    <w:rsid w:val="00611ED5"/>
    <w:rsid w:val="006128ED"/>
    <w:rsid w:val="0068363F"/>
    <w:rsid w:val="00692DFD"/>
    <w:rsid w:val="006A5C97"/>
    <w:rsid w:val="00766500"/>
    <w:rsid w:val="007B0EA5"/>
    <w:rsid w:val="007D21B0"/>
    <w:rsid w:val="00851D3B"/>
    <w:rsid w:val="00882796"/>
    <w:rsid w:val="009861FE"/>
    <w:rsid w:val="009A4EB7"/>
    <w:rsid w:val="009D0D75"/>
    <w:rsid w:val="00A03315"/>
    <w:rsid w:val="00A06CC3"/>
    <w:rsid w:val="00AA6F0C"/>
    <w:rsid w:val="00AF03FE"/>
    <w:rsid w:val="00B8356A"/>
    <w:rsid w:val="00B94052"/>
    <w:rsid w:val="00C2344C"/>
    <w:rsid w:val="00C45BDB"/>
    <w:rsid w:val="00CB0B02"/>
    <w:rsid w:val="00CD1EEE"/>
    <w:rsid w:val="00CD6EAE"/>
    <w:rsid w:val="00D2219C"/>
    <w:rsid w:val="00D5385A"/>
    <w:rsid w:val="00DD0EF9"/>
    <w:rsid w:val="00E2053F"/>
    <w:rsid w:val="00E231C5"/>
    <w:rsid w:val="00E53B54"/>
    <w:rsid w:val="00E83213"/>
    <w:rsid w:val="00F0388A"/>
    <w:rsid w:val="00FD33CC"/>
    <w:rsid w:val="0119677B"/>
    <w:rsid w:val="01714809"/>
    <w:rsid w:val="01EB59B4"/>
    <w:rsid w:val="027F4D04"/>
    <w:rsid w:val="030516AD"/>
    <w:rsid w:val="033C0E47"/>
    <w:rsid w:val="036D7252"/>
    <w:rsid w:val="03B70B69"/>
    <w:rsid w:val="040C74C7"/>
    <w:rsid w:val="04AC2FBA"/>
    <w:rsid w:val="04AE5E64"/>
    <w:rsid w:val="055E359A"/>
    <w:rsid w:val="0591547A"/>
    <w:rsid w:val="05B86E6A"/>
    <w:rsid w:val="06B84C89"/>
    <w:rsid w:val="07177D2F"/>
    <w:rsid w:val="07927288"/>
    <w:rsid w:val="091A7535"/>
    <w:rsid w:val="09526CCE"/>
    <w:rsid w:val="0A39303E"/>
    <w:rsid w:val="0A3D172D"/>
    <w:rsid w:val="0A3E7718"/>
    <w:rsid w:val="0AF10769"/>
    <w:rsid w:val="0B2E071E"/>
    <w:rsid w:val="0B3A5C6C"/>
    <w:rsid w:val="0B6251C3"/>
    <w:rsid w:val="0CE20CE3"/>
    <w:rsid w:val="0CFA4838"/>
    <w:rsid w:val="0D37123B"/>
    <w:rsid w:val="0D71572E"/>
    <w:rsid w:val="0D7B254B"/>
    <w:rsid w:val="0D945306"/>
    <w:rsid w:val="0F2C283F"/>
    <w:rsid w:val="0F467183"/>
    <w:rsid w:val="0FA72166"/>
    <w:rsid w:val="0FEB1C2B"/>
    <w:rsid w:val="10022EE0"/>
    <w:rsid w:val="10160CE7"/>
    <w:rsid w:val="10727C56"/>
    <w:rsid w:val="119B31DD"/>
    <w:rsid w:val="12166D84"/>
    <w:rsid w:val="12260CF8"/>
    <w:rsid w:val="12C0739F"/>
    <w:rsid w:val="13A917EC"/>
    <w:rsid w:val="141F00F5"/>
    <w:rsid w:val="153656F6"/>
    <w:rsid w:val="15867856"/>
    <w:rsid w:val="1628166D"/>
    <w:rsid w:val="163F682C"/>
    <w:rsid w:val="169E17A5"/>
    <w:rsid w:val="17854207"/>
    <w:rsid w:val="17C52D61"/>
    <w:rsid w:val="184620F4"/>
    <w:rsid w:val="18EB2C9C"/>
    <w:rsid w:val="19FB6F0E"/>
    <w:rsid w:val="1A42440D"/>
    <w:rsid w:val="1A9058A9"/>
    <w:rsid w:val="1AFC2F3E"/>
    <w:rsid w:val="1BA809D0"/>
    <w:rsid w:val="1BAB226E"/>
    <w:rsid w:val="1BE7704E"/>
    <w:rsid w:val="1E7A6931"/>
    <w:rsid w:val="1ED63AA6"/>
    <w:rsid w:val="1FC25801"/>
    <w:rsid w:val="223F6A71"/>
    <w:rsid w:val="23AF080C"/>
    <w:rsid w:val="25C1100C"/>
    <w:rsid w:val="25E62821"/>
    <w:rsid w:val="261A2CED"/>
    <w:rsid w:val="27390F7F"/>
    <w:rsid w:val="27920891"/>
    <w:rsid w:val="27BD5803"/>
    <w:rsid w:val="27E33269"/>
    <w:rsid w:val="27E545BA"/>
    <w:rsid w:val="284F6DA3"/>
    <w:rsid w:val="28BE5CD7"/>
    <w:rsid w:val="29D55086"/>
    <w:rsid w:val="2A9D7F89"/>
    <w:rsid w:val="2B277B63"/>
    <w:rsid w:val="2BA5269F"/>
    <w:rsid w:val="2C2220D9"/>
    <w:rsid w:val="2C5B55B9"/>
    <w:rsid w:val="2CBC252D"/>
    <w:rsid w:val="2F004BB9"/>
    <w:rsid w:val="2F320885"/>
    <w:rsid w:val="2F7B222C"/>
    <w:rsid w:val="2FA8323D"/>
    <w:rsid w:val="300D2CED"/>
    <w:rsid w:val="301835C2"/>
    <w:rsid w:val="302917F2"/>
    <w:rsid w:val="310A7EE2"/>
    <w:rsid w:val="321B1AA4"/>
    <w:rsid w:val="330912FA"/>
    <w:rsid w:val="33704071"/>
    <w:rsid w:val="33B52358"/>
    <w:rsid w:val="34E56399"/>
    <w:rsid w:val="361231BE"/>
    <w:rsid w:val="38456B65"/>
    <w:rsid w:val="387A67E2"/>
    <w:rsid w:val="388365F5"/>
    <w:rsid w:val="38AF3977"/>
    <w:rsid w:val="39581820"/>
    <w:rsid w:val="3A1F5EA9"/>
    <w:rsid w:val="3AB42A96"/>
    <w:rsid w:val="3AD57A93"/>
    <w:rsid w:val="3AE77571"/>
    <w:rsid w:val="3BFA097C"/>
    <w:rsid w:val="3C3945D7"/>
    <w:rsid w:val="3CA84424"/>
    <w:rsid w:val="3D0616A6"/>
    <w:rsid w:val="3D245AB3"/>
    <w:rsid w:val="3E410AE4"/>
    <w:rsid w:val="3EFC4A0B"/>
    <w:rsid w:val="3F006119"/>
    <w:rsid w:val="3F32667F"/>
    <w:rsid w:val="3F4A39C9"/>
    <w:rsid w:val="3F634A8A"/>
    <w:rsid w:val="41483F38"/>
    <w:rsid w:val="416F5968"/>
    <w:rsid w:val="42C159A0"/>
    <w:rsid w:val="43084616"/>
    <w:rsid w:val="43E73EDC"/>
    <w:rsid w:val="44827761"/>
    <w:rsid w:val="44AE49FA"/>
    <w:rsid w:val="45367D31"/>
    <w:rsid w:val="45664BCB"/>
    <w:rsid w:val="46794685"/>
    <w:rsid w:val="478E1A34"/>
    <w:rsid w:val="48855A71"/>
    <w:rsid w:val="4AE67400"/>
    <w:rsid w:val="4B3D2633"/>
    <w:rsid w:val="4C7672E0"/>
    <w:rsid w:val="4C994D59"/>
    <w:rsid w:val="4D4B7289"/>
    <w:rsid w:val="4E241889"/>
    <w:rsid w:val="4E9E788D"/>
    <w:rsid w:val="4EA81E3C"/>
    <w:rsid w:val="50770396"/>
    <w:rsid w:val="50FE0AB7"/>
    <w:rsid w:val="51024103"/>
    <w:rsid w:val="514F30C0"/>
    <w:rsid w:val="51F24178"/>
    <w:rsid w:val="525D25F7"/>
    <w:rsid w:val="52FE3FF6"/>
    <w:rsid w:val="530D4FE1"/>
    <w:rsid w:val="53A736E5"/>
    <w:rsid w:val="54AB4AB2"/>
    <w:rsid w:val="54D10987"/>
    <w:rsid w:val="54F16968"/>
    <w:rsid w:val="55164621"/>
    <w:rsid w:val="553B5E36"/>
    <w:rsid w:val="555D5DAC"/>
    <w:rsid w:val="556F4103"/>
    <w:rsid w:val="55B94FAC"/>
    <w:rsid w:val="55E61301"/>
    <w:rsid w:val="563E29EF"/>
    <w:rsid w:val="56CB143B"/>
    <w:rsid w:val="579161E1"/>
    <w:rsid w:val="58A75590"/>
    <w:rsid w:val="58CB127E"/>
    <w:rsid w:val="591250FF"/>
    <w:rsid w:val="5989257A"/>
    <w:rsid w:val="59EC64BC"/>
    <w:rsid w:val="5AC4067B"/>
    <w:rsid w:val="5B834092"/>
    <w:rsid w:val="5BD526B2"/>
    <w:rsid w:val="5CED3EB9"/>
    <w:rsid w:val="5D7C348F"/>
    <w:rsid w:val="5D9B1B67"/>
    <w:rsid w:val="5E633CE1"/>
    <w:rsid w:val="5EB01642"/>
    <w:rsid w:val="5F840F78"/>
    <w:rsid w:val="5F97010C"/>
    <w:rsid w:val="60341DFF"/>
    <w:rsid w:val="635F788B"/>
    <w:rsid w:val="643E4FFA"/>
    <w:rsid w:val="652375EA"/>
    <w:rsid w:val="661F0E5C"/>
    <w:rsid w:val="66815672"/>
    <w:rsid w:val="676639C6"/>
    <w:rsid w:val="680E2F36"/>
    <w:rsid w:val="685C5CCB"/>
    <w:rsid w:val="68671106"/>
    <w:rsid w:val="69256789"/>
    <w:rsid w:val="694571E3"/>
    <w:rsid w:val="6AE461D0"/>
    <w:rsid w:val="6B597AFD"/>
    <w:rsid w:val="6B5B2936"/>
    <w:rsid w:val="6F0D3F47"/>
    <w:rsid w:val="6F215871"/>
    <w:rsid w:val="6F325261"/>
    <w:rsid w:val="6F83245B"/>
    <w:rsid w:val="703B0F88"/>
    <w:rsid w:val="71093989"/>
    <w:rsid w:val="727B1B10"/>
    <w:rsid w:val="72891103"/>
    <w:rsid w:val="735760D9"/>
    <w:rsid w:val="74CB5F75"/>
    <w:rsid w:val="75137233"/>
    <w:rsid w:val="758E56B6"/>
    <w:rsid w:val="770C42FD"/>
    <w:rsid w:val="77F42148"/>
    <w:rsid w:val="780103C1"/>
    <w:rsid w:val="79C63670"/>
    <w:rsid w:val="79F12D2A"/>
    <w:rsid w:val="79FA5A10"/>
    <w:rsid w:val="7B185360"/>
    <w:rsid w:val="7B4927AB"/>
    <w:rsid w:val="7C2B6FA4"/>
    <w:rsid w:val="7DFB2EED"/>
    <w:rsid w:val="7F1C7DE7"/>
    <w:rsid w:val="7F846F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ascii="Arial" w:hAnsi="Arial" w:eastAsia="楷体_GB2312"/>
      <w:b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autoSpaceDE w:val="0"/>
      <w:autoSpaceDN w:val="0"/>
      <w:spacing w:before="4"/>
      <w:ind w:left="111"/>
    </w:pPr>
    <w:rPr>
      <w:rFonts w:ascii="仿宋" w:hAnsi="仿宋" w:cs="仿宋"/>
      <w:kern w:val="0"/>
      <w:szCs w:val="32"/>
      <w:lang w:val="zh-CN"/>
    </w:rPr>
  </w:style>
  <w:style w:type="paragraph" w:styleId="4">
    <w:name w:val="Body Text First Indent 2"/>
    <w:basedOn w:val="5"/>
    <w:next w:val="1"/>
    <w:qFormat/>
    <w:uiPriority w:val="0"/>
    <w:pPr>
      <w:ind w:firstLine="420"/>
    </w:pPr>
  </w:style>
  <w:style w:type="paragraph" w:styleId="5">
    <w:name w:val="Body Text Indent"/>
    <w:basedOn w:val="1"/>
    <w:qFormat/>
    <w:uiPriority w:val="0"/>
    <w:pPr>
      <w:ind w:firstLine="680"/>
    </w:pPr>
    <w:rPr>
      <w:rFonts w:ascii="仿宋_GB2312" w:hAnsi="创艺简标宋"/>
    </w:rPr>
  </w:style>
  <w:style w:type="paragraph" w:styleId="6">
    <w:name w:val="Body Text Indent 2"/>
    <w:basedOn w:val="1"/>
    <w:qFormat/>
    <w:uiPriority w:val="0"/>
    <w:pPr>
      <w:ind w:firstLine="630"/>
    </w:pPr>
    <w:rPr>
      <w:rFonts w:ascii="仿宋_GB2312" w:hAnsi="创艺简标宋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paragraph" w:customStyle="1" w:styleId="14">
    <w:name w:val="text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仿宋_GB2312" w:cs="Times New Roman"/>
      <w:kern w:val="2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文字文稿1.wpt</Template>
  <Pages>1</Pages>
  <Words>47</Words>
  <Characters>47</Characters>
  <Lines>1</Lines>
  <Paragraphs>1</Paragraphs>
  <TotalTime>1</TotalTime>
  <ScaleCrop>false</ScaleCrop>
  <LinksUpToDate>false</LinksUpToDate>
  <CharactersWithSpaces>76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2023-07-04T12:03:00Z</dcterms:created>
  <dc:creator>蒿云鹏</dc:creator>
  <cp:lastModifiedBy>回到从前</cp:lastModifiedBy>
  <cp:lastPrinted>2025-10-20T07:14:00Z</cp:lastPrinted>
  <dcterms:modified xsi:type="dcterms:W3CDTF">2026-03-25T07:33:44Z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ABB6BB81CAE94A51B85A2AB8F3E139B5_13</vt:lpwstr>
  </property>
  <property fmtid="{D5CDD505-2E9C-101B-9397-08002B2CF9AE}" pid="4" name="KSOTemplateDocerSaveRecord">
    <vt:lpwstr>eyJoZGlkIjoiNWE0YTJiNmQyZmRlZTBlMjE0M2ViMDJhMmU4NzRhNDMiLCJ1c2VySWQiOiI4MDc3OTY1ODYifQ==</vt:lpwstr>
  </property>
</Properties>
</file>